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DA5" w:rsidRPr="00D96A74" w:rsidRDefault="002A7DA5" w:rsidP="0046127D">
      <w:pPr>
        <w:pStyle w:val="NormalWeb"/>
        <w:spacing w:before="0" w:beforeAutospacing="0" w:after="0" w:afterAutospacing="0"/>
        <w:rPr>
          <w:lang w:val="en-US"/>
        </w:rPr>
      </w:pPr>
      <w:r w:rsidRPr="00D96A74"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25pt;height:699pt">
            <v:imagedata r:id="rId4" o:title=""/>
          </v:shape>
        </w:pict>
      </w:r>
    </w:p>
    <w:p w:rsidR="002A7DA5" w:rsidRDefault="002A7DA5" w:rsidP="0046127D">
      <w:pPr>
        <w:pStyle w:val="NormalWeb"/>
        <w:spacing w:before="0" w:beforeAutospacing="0" w:after="0" w:afterAutospacing="0"/>
        <w:rPr>
          <w:lang w:val="en-US"/>
        </w:rPr>
      </w:pPr>
    </w:p>
    <w:p w:rsidR="002A7DA5" w:rsidRDefault="002A7DA5" w:rsidP="00286ECA">
      <w:pPr>
        <w:pStyle w:val="NormalWeb"/>
      </w:pPr>
      <w:r>
        <w:rPr>
          <w:i/>
          <w:iCs/>
        </w:rPr>
        <w:t>др.)</w:t>
      </w:r>
      <w:r>
        <w:t>, содержание которых соответствует реализуемым программам дошкольного образования детей.</w:t>
      </w:r>
    </w:p>
    <w:p w:rsidR="002A7DA5" w:rsidRDefault="002A7DA5" w:rsidP="00286ECA">
      <w:pPr>
        <w:pStyle w:val="NormalWeb"/>
      </w:pPr>
      <w:r>
        <w:t>Экспертиза - всестороннее изучение состояния образовательных процессов, условий и результатов образовательной деятельности.</w:t>
      </w:r>
    </w:p>
    <w:p w:rsidR="002A7DA5" w:rsidRDefault="002A7DA5" w:rsidP="00286ECA">
      <w:pPr>
        <w:pStyle w:val="dlg"/>
      </w:pPr>
      <w:r>
        <w:t>1.4. Оценка качества образования нацелена на фиксацию состояния образовательного процесса в МАДОУ «Детский сад №105» и динамику ее развития.</w:t>
      </w:r>
    </w:p>
    <w:p w:rsidR="002A7DA5" w:rsidRDefault="002A7DA5" w:rsidP="00286ECA">
      <w:pPr>
        <w:pStyle w:val="dlg"/>
      </w:pPr>
      <w:r>
        <w:t xml:space="preserve">1.5. Положение определяет основные принципы, цели, задачи, содержание и организацию оценки качества образования </w:t>
      </w:r>
    </w:p>
    <w:p w:rsidR="002A7DA5" w:rsidRDefault="002A7DA5" w:rsidP="00286ECA">
      <w:pPr>
        <w:pStyle w:val="dlg"/>
      </w:pPr>
      <w:r>
        <w:t>1.6. Положение определяет цели, задачи, внутренние показатели и индикаторы, инструментарий, функциональную схему, организационную структуру, порядок проведения внутреннего мониторинга качества образования в МАДОУ «Детский сад №105».</w:t>
      </w:r>
    </w:p>
    <w:p w:rsidR="002A7DA5" w:rsidRPr="00286ECA" w:rsidRDefault="002A7DA5" w:rsidP="00286ECA">
      <w:pPr>
        <w:pStyle w:val="NormalWeb"/>
        <w:rPr>
          <w:b/>
          <w:bCs/>
        </w:rPr>
      </w:pPr>
      <w:r>
        <w:rPr>
          <w:b/>
          <w:bCs/>
        </w:rPr>
        <w:t xml:space="preserve">2. Цель, задачи, принципы оценки качества образования в МАДОУ </w:t>
      </w:r>
      <w:r w:rsidRPr="00286ECA">
        <w:rPr>
          <w:b/>
          <w:bCs/>
        </w:rPr>
        <w:t>«Детский сад №105»</w:t>
      </w:r>
    </w:p>
    <w:p w:rsidR="002A7DA5" w:rsidRDefault="002A7DA5" w:rsidP="00286ECA">
      <w:pPr>
        <w:pStyle w:val="dlg"/>
      </w:pPr>
      <w:r>
        <w:t>2.1. Цель: получение объективной информации о состоянии качества образования и принятие управленческих решений по совершенствованию образовательного процесса.</w:t>
      </w:r>
    </w:p>
    <w:p w:rsidR="002A7DA5" w:rsidRDefault="002A7DA5" w:rsidP="00286ECA">
      <w:pPr>
        <w:pStyle w:val="dlg"/>
      </w:pPr>
      <w:r>
        <w:t>2.2. Задачи:</w:t>
      </w:r>
    </w:p>
    <w:p w:rsidR="002A7DA5" w:rsidRDefault="002A7DA5" w:rsidP="00286ECA">
      <w:pPr>
        <w:pStyle w:val="dlg"/>
      </w:pPr>
      <w:r>
        <w:t xml:space="preserve">2.2.1. Формирование системы критериев качества образования и подходов к их измерению </w:t>
      </w:r>
      <w:r>
        <w:rPr>
          <w:i/>
          <w:iCs/>
        </w:rPr>
        <w:t>(мониторинг образовательного процесса в МАДОУ «Детский сад №105»)</w:t>
      </w:r>
    </w:p>
    <w:p w:rsidR="002A7DA5" w:rsidRDefault="002A7DA5" w:rsidP="00286ECA">
      <w:pPr>
        <w:pStyle w:val="dlg"/>
      </w:pPr>
      <w:r>
        <w:t>2.2.2. Выявление факторов, влияющие на повышение качества образования.</w:t>
      </w:r>
    </w:p>
    <w:p w:rsidR="002A7DA5" w:rsidRDefault="002A7DA5" w:rsidP="00286ECA">
      <w:pPr>
        <w:pStyle w:val="dlg"/>
      </w:pPr>
      <w:r>
        <w:t>2.2.3. Повышение образовательного уровня администрации и старшего воспитателя по проведению мониторинга и образовательной статистики системы образования.</w:t>
      </w:r>
    </w:p>
    <w:p w:rsidR="002A7DA5" w:rsidRDefault="002A7DA5" w:rsidP="00286ECA">
      <w:pPr>
        <w:pStyle w:val="dlg"/>
      </w:pPr>
      <w:r>
        <w:t>2.3. В основу системы оценки качества образования положены принципы:</w:t>
      </w:r>
    </w:p>
    <w:p w:rsidR="002A7DA5" w:rsidRDefault="002A7DA5" w:rsidP="00286ECA">
      <w:pPr>
        <w:pStyle w:val="stx"/>
      </w:pPr>
      <w:r>
        <w:t>- реалистичности требований, норм и показателей качества образования, их социальной и личностной значимости;</w:t>
      </w:r>
    </w:p>
    <w:p w:rsidR="002A7DA5" w:rsidRDefault="002A7DA5" w:rsidP="00286ECA">
      <w:pPr>
        <w:pStyle w:val="stx"/>
      </w:pPr>
      <w:r>
        <w:t>- объективности, достоверности, полноты, открытости процедур оценки качества образования в сочетании с закрытостью для воспитанников;</w:t>
      </w:r>
    </w:p>
    <w:p w:rsidR="002A7DA5" w:rsidRDefault="002A7DA5" w:rsidP="00286ECA">
      <w:pPr>
        <w:pStyle w:val="stx"/>
      </w:pPr>
      <w:r>
        <w:t xml:space="preserve">- доступности информации о состоянии и качестве образования для различных групп потребителей </w:t>
      </w:r>
      <w:r>
        <w:rPr>
          <w:i/>
          <w:iCs/>
        </w:rPr>
        <w:t>(учредителя, родителей, общественности)</w:t>
      </w:r>
      <w:r>
        <w:t>,</w:t>
      </w:r>
    </w:p>
    <w:p w:rsidR="002A7DA5" w:rsidRDefault="002A7DA5" w:rsidP="00286ECA">
      <w:pPr>
        <w:pStyle w:val="stx"/>
      </w:pPr>
      <w:r>
        <w:t>- соблюдения морально-этических норм при проведении процедур оценки качества образования.</w:t>
      </w:r>
    </w:p>
    <w:p w:rsidR="002A7DA5" w:rsidRPr="00286ECA" w:rsidRDefault="002A7DA5" w:rsidP="00286ECA">
      <w:pPr>
        <w:pStyle w:val="NormalWeb"/>
        <w:rPr>
          <w:b/>
          <w:bCs/>
        </w:rPr>
      </w:pPr>
      <w:r>
        <w:rPr>
          <w:b/>
          <w:bCs/>
        </w:rPr>
        <w:t>3. Организационная структура оценки качества образования в МАДОУ</w:t>
      </w:r>
      <w:r>
        <w:t xml:space="preserve"> </w:t>
      </w:r>
      <w:r w:rsidRPr="00286ECA">
        <w:rPr>
          <w:b/>
          <w:bCs/>
        </w:rPr>
        <w:t>«Детский сад №105»</w:t>
      </w:r>
    </w:p>
    <w:p w:rsidR="002A7DA5" w:rsidRDefault="002A7DA5" w:rsidP="00286ECA">
      <w:pPr>
        <w:pStyle w:val="dlg"/>
      </w:pPr>
      <w:r>
        <w:t>3.1. Оценка качества образования осуществляется посредством:</w:t>
      </w:r>
    </w:p>
    <w:p w:rsidR="002A7DA5" w:rsidRDefault="002A7DA5" w:rsidP="00286ECA">
      <w:pPr>
        <w:pStyle w:val="stx"/>
      </w:pPr>
      <w:r>
        <w:t>- участия педагогов дошкольного учреждения в проведении оценочных процедур;</w:t>
      </w:r>
    </w:p>
    <w:p w:rsidR="002A7DA5" w:rsidRDefault="002A7DA5" w:rsidP="00286ECA">
      <w:pPr>
        <w:pStyle w:val="stx"/>
      </w:pPr>
      <w:r>
        <w:t>- участия администрации в организации оценочных процедур, аналитической обработке и предоставлении информации потребителям.</w:t>
      </w:r>
    </w:p>
    <w:p w:rsidR="002A7DA5" w:rsidRDefault="002A7DA5" w:rsidP="00286ECA">
      <w:pPr>
        <w:pStyle w:val="stx"/>
      </w:pPr>
      <w:r>
        <w:t>- общественной экспертизы качества образования, которая организуется силами управляющего совета</w:t>
      </w:r>
    </w:p>
    <w:p w:rsidR="002A7DA5" w:rsidRDefault="002A7DA5" w:rsidP="00286ECA">
      <w:pPr>
        <w:pStyle w:val="dlg"/>
      </w:pPr>
      <w:r>
        <w:t>3.2. Организационная структура оценки качества образования в М ДОУ «Детский сад №105» включает методический совет, управляющий совет.</w:t>
      </w:r>
    </w:p>
    <w:p w:rsidR="002A7DA5" w:rsidRDefault="002A7DA5" w:rsidP="00286ECA">
      <w:pPr>
        <w:pStyle w:val="dlg"/>
      </w:pPr>
      <w:r>
        <w:t>3.2.1. Методический кабинет:</w:t>
      </w:r>
    </w:p>
    <w:p w:rsidR="002A7DA5" w:rsidRDefault="002A7DA5" w:rsidP="00286ECA">
      <w:pPr>
        <w:pStyle w:val="stx"/>
      </w:pPr>
      <w:r>
        <w:t>- принимает участие в подготовке к аттестации педагогов;</w:t>
      </w:r>
    </w:p>
    <w:p w:rsidR="002A7DA5" w:rsidRDefault="002A7DA5" w:rsidP="00286ECA">
      <w:pPr>
        <w:pStyle w:val="stx"/>
      </w:pPr>
      <w:r>
        <w:t>- осуществляет контроль качества подготовки детей по реализуемой программе;</w:t>
      </w:r>
    </w:p>
    <w:p w:rsidR="002A7DA5" w:rsidRDefault="002A7DA5" w:rsidP="00286ECA">
      <w:pPr>
        <w:pStyle w:val="stx"/>
      </w:pPr>
      <w:r>
        <w:t>- организует проведение диагностики детей, мониторинговые обследования;</w:t>
      </w:r>
    </w:p>
    <w:p w:rsidR="002A7DA5" w:rsidRDefault="002A7DA5" w:rsidP="00286ECA">
      <w:pPr>
        <w:pStyle w:val="stx"/>
      </w:pPr>
      <w:r>
        <w:t>- устанавливает порядок разработки и использования контрольно-измерительных материалов для оценки состояния профессионального роста педагогов, индивидуальных достижений детей;</w:t>
      </w:r>
    </w:p>
    <w:p w:rsidR="002A7DA5" w:rsidRDefault="002A7DA5" w:rsidP="00286ECA">
      <w:pPr>
        <w:pStyle w:val="stx"/>
      </w:pPr>
      <w:r>
        <w:t>- разрабатывает и утверждает комплекс показателей, характеризующих состояние и динамику развития образовательного процесса в МАДОУ «Детский сад №105»</w:t>
      </w:r>
    </w:p>
    <w:p w:rsidR="002A7DA5" w:rsidRDefault="002A7DA5" w:rsidP="00286ECA">
      <w:pPr>
        <w:pStyle w:val="dlg"/>
      </w:pPr>
      <w:r>
        <w:t>3.2.2. Администрация ДОУ:</w:t>
      </w:r>
    </w:p>
    <w:p w:rsidR="002A7DA5" w:rsidRDefault="002A7DA5" w:rsidP="00286ECA">
      <w:pPr>
        <w:pStyle w:val="stx"/>
      </w:pPr>
      <w:r>
        <w:t>- разрабатывает и реализует программу развития МАДОУ «Детский сад №105», включая развитие системы оценки качества образования;</w:t>
      </w:r>
    </w:p>
    <w:p w:rsidR="002A7DA5" w:rsidRDefault="002A7DA5" w:rsidP="00286ECA">
      <w:pPr>
        <w:pStyle w:val="stx"/>
      </w:pPr>
      <w:r>
        <w:t>- обеспечивает проведение мониторинговых, социологических и статистических исследований по вопросам качества образования и контрольнооценочных процедур;</w:t>
      </w:r>
    </w:p>
    <w:p w:rsidR="002A7DA5" w:rsidRDefault="002A7DA5" w:rsidP="00286ECA">
      <w:pPr>
        <w:pStyle w:val="stx"/>
      </w:pPr>
      <w:r>
        <w:t>- организует систему мониторинга качества образования в МАДОУ «Детский сад №105», осуществляет сбор, обработку, хранение и представление информации о состоянии и динамике развития МАДОУ, анализирует результаты оценки качества образования;</w:t>
      </w:r>
    </w:p>
    <w:p w:rsidR="002A7DA5" w:rsidRDefault="002A7DA5" w:rsidP="00286ECA">
      <w:pPr>
        <w:pStyle w:val="stx"/>
      </w:pPr>
      <w:r>
        <w:t>- обеспечивают открытость и доступность информации о качестве образования МАДОУ «Детский сад №105»</w:t>
      </w:r>
    </w:p>
    <w:p w:rsidR="002A7DA5" w:rsidRDefault="002A7DA5" w:rsidP="00286ECA">
      <w:pPr>
        <w:pStyle w:val="stx"/>
      </w:pPr>
      <w:r>
        <w:t>- принимают управленческие решения по результатам оценки качества на уровне образовательного учреждения</w:t>
      </w:r>
    </w:p>
    <w:p w:rsidR="002A7DA5" w:rsidRDefault="002A7DA5" w:rsidP="00286ECA">
      <w:pPr>
        <w:pStyle w:val="dlg"/>
      </w:pPr>
      <w:r>
        <w:t>3.2.3. Управляющий совет МАДОУ «Детский сад №105»</w:t>
      </w:r>
    </w:p>
    <w:p w:rsidR="002A7DA5" w:rsidRDefault="002A7DA5" w:rsidP="00286ECA">
      <w:pPr>
        <w:pStyle w:val="stx"/>
      </w:pPr>
      <w:r>
        <w:t>- осуществляет общественный контроль качества образования в ДОУ в форме общественного наблюдения или экспертизы;</w:t>
      </w:r>
    </w:p>
    <w:p w:rsidR="002A7DA5" w:rsidRDefault="002A7DA5" w:rsidP="00286ECA">
      <w:pPr>
        <w:pStyle w:val="stx"/>
      </w:pPr>
      <w:r>
        <w:t>- принимает участие в обсуждении системы показателей, характеризующих состояние и динамику развития образования в ДОУ</w:t>
      </w:r>
    </w:p>
    <w:p w:rsidR="002A7DA5" w:rsidRDefault="002A7DA5" w:rsidP="00286ECA">
      <w:pPr>
        <w:pStyle w:val="stx"/>
      </w:pPr>
      <w:r>
        <w:t>- принимает участие в обсуждении результатов оценки качества образования.</w:t>
      </w:r>
    </w:p>
    <w:p w:rsidR="002A7DA5" w:rsidRDefault="002A7DA5" w:rsidP="00286ECA">
      <w:pPr>
        <w:pStyle w:val="NormalWeb"/>
      </w:pPr>
      <w:r>
        <w:rPr>
          <w:b/>
          <w:bCs/>
        </w:rPr>
        <w:t>4. Организация и технология оценки качества образования</w:t>
      </w:r>
    </w:p>
    <w:p w:rsidR="002A7DA5" w:rsidRDefault="002A7DA5" w:rsidP="00286ECA">
      <w:pPr>
        <w:pStyle w:val="dlg"/>
      </w:pPr>
      <w:r>
        <w:t>4.1. Оценка качества образования предусматривает следующие уровни:</w:t>
      </w:r>
    </w:p>
    <w:p w:rsidR="002A7DA5" w:rsidRDefault="002A7DA5" w:rsidP="00286ECA">
      <w:pPr>
        <w:pStyle w:val="dlg"/>
      </w:pPr>
      <w:r>
        <w:t>4.1.1. Индивидуальный уровень воспитанника;</w:t>
      </w:r>
    </w:p>
    <w:p w:rsidR="002A7DA5" w:rsidRDefault="002A7DA5" w:rsidP="00286ECA">
      <w:pPr>
        <w:pStyle w:val="stx"/>
      </w:pPr>
      <w:r>
        <w:t>- динамика показателей здоровья;</w:t>
      </w:r>
    </w:p>
    <w:p w:rsidR="002A7DA5" w:rsidRDefault="002A7DA5" w:rsidP="00286ECA">
      <w:pPr>
        <w:pStyle w:val="stx"/>
      </w:pPr>
      <w:r>
        <w:t>- уровень освоения образовательной программы;</w:t>
      </w:r>
    </w:p>
    <w:p w:rsidR="002A7DA5" w:rsidRDefault="002A7DA5" w:rsidP="00286ECA">
      <w:pPr>
        <w:pStyle w:val="stx"/>
      </w:pPr>
      <w:r>
        <w:t xml:space="preserve">- уровень успешности </w:t>
      </w:r>
      <w:r>
        <w:rPr>
          <w:i/>
          <w:iCs/>
        </w:rPr>
        <w:t>(образовательные достижения)</w:t>
      </w:r>
      <w:r>
        <w:t>;</w:t>
      </w:r>
    </w:p>
    <w:p w:rsidR="002A7DA5" w:rsidRDefault="002A7DA5" w:rsidP="00286ECA">
      <w:pPr>
        <w:pStyle w:val="dlg"/>
      </w:pPr>
      <w:r>
        <w:t>4.1.2. Уровень педагогического работника</w:t>
      </w:r>
    </w:p>
    <w:p w:rsidR="002A7DA5" w:rsidRDefault="002A7DA5" w:rsidP="00286ECA">
      <w:pPr>
        <w:pStyle w:val="stx"/>
      </w:pPr>
      <w:r>
        <w:t>- уровень профессиональной компетентности;</w:t>
      </w:r>
    </w:p>
    <w:p w:rsidR="002A7DA5" w:rsidRDefault="002A7DA5" w:rsidP="00286ECA">
      <w:pPr>
        <w:pStyle w:val="stx"/>
      </w:pPr>
      <w:r>
        <w:t>- образовательная результативность детей;</w:t>
      </w:r>
    </w:p>
    <w:p w:rsidR="002A7DA5" w:rsidRDefault="002A7DA5" w:rsidP="00286ECA">
      <w:pPr>
        <w:pStyle w:val="stx"/>
      </w:pPr>
      <w:r>
        <w:t xml:space="preserve">- эффективность инновационной </w:t>
      </w:r>
      <w:r>
        <w:rPr>
          <w:i/>
          <w:iCs/>
        </w:rPr>
        <w:t>(научной, методической, организационной)</w:t>
      </w:r>
      <w:r>
        <w:t xml:space="preserve"> деятельности;</w:t>
      </w:r>
    </w:p>
    <w:p w:rsidR="002A7DA5" w:rsidRDefault="002A7DA5" w:rsidP="00286ECA">
      <w:pPr>
        <w:pStyle w:val="stx"/>
      </w:pPr>
      <w:r>
        <w:t>- эффективность реализации педагогом основной общеобразовательной программы ДОУ</w:t>
      </w:r>
    </w:p>
    <w:p w:rsidR="002A7DA5" w:rsidRDefault="002A7DA5" w:rsidP="00286ECA">
      <w:pPr>
        <w:pStyle w:val="dlg"/>
      </w:pPr>
      <w:r>
        <w:t>4.1.3. Уровень образовательного учреждения</w:t>
      </w:r>
    </w:p>
    <w:p w:rsidR="002A7DA5" w:rsidRDefault="002A7DA5" w:rsidP="00286ECA">
      <w:pPr>
        <w:pStyle w:val="stx"/>
      </w:pPr>
      <w:r>
        <w:t xml:space="preserve">- качество условий для обеспечения образовательного процесса </w:t>
      </w:r>
      <w:r>
        <w:rPr>
          <w:i/>
          <w:iCs/>
        </w:rPr>
        <w:t>(соответствие нормам СанПиНа)</w:t>
      </w:r>
      <w:r>
        <w:t>;</w:t>
      </w:r>
    </w:p>
    <w:p w:rsidR="002A7DA5" w:rsidRDefault="002A7DA5" w:rsidP="00286ECA">
      <w:pPr>
        <w:pStyle w:val="stx"/>
      </w:pPr>
      <w:r>
        <w:t xml:space="preserve">- качество образовательного процесса </w:t>
      </w:r>
      <w:r>
        <w:rPr>
          <w:i/>
          <w:iCs/>
        </w:rPr>
        <w:t>(доля педагогов, использующих новые образовательные технологии, динамика количества педагогов, прошедших КПК, психологопедагогическое сопровождение образовательного процесса)</w:t>
      </w:r>
      <w:r>
        <w:t>;</w:t>
      </w:r>
    </w:p>
    <w:p w:rsidR="002A7DA5" w:rsidRDefault="002A7DA5" w:rsidP="00286ECA">
      <w:pPr>
        <w:pStyle w:val="stx"/>
      </w:pPr>
      <w:r>
        <w:t xml:space="preserve">- качество результата </w:t>
      </w:r>
      <w:r>
        <w:rPr>
          <w:i/>
          <w:iCs/>
        </w:rPr>
        <w:t>(выполнение муниципального задания)</w:t>
      </w:r>
    </w:p>
    <w:p w:rsidR="002A7DA5" w:rsidRDefault="002A7DA5" w:rsidP="00286ECA">
      <w:pPr>
        <w:pStyle w:val="dlg"/>
      </w:pPr>
      <w:r>
        <w:t>4.2. Объектами системы оценки качества образования являются:</w:t>
      </w:r>
    </w:p>
    <w:p w:rsidR="002A7DA5" w:rsidRDefault="002A7DA5" w:rsidP="00286ECA">
      <w:pPr>
        <w:pStyle w:val="stx"/>
      </w:pPr>
      <w:r>
        <w:t>- достижения детей;</w:t>
      </w:r>
    </w:p>
    <w:p w:rsidR="002A7DA5" w:rsidRDefault="002A7DA5" w:rsidP="00286ECA">
      <w:pPr>
        <w:pStyle w:val="stx"/>
      </w:pPr>
      <w:r>
        <w:t>- профессиональная деятельность педагогов;</w:t>
      </w:r>
    </w:p>
    <w:p w:rsidR="002A7DA5" w:rsidRDefault="002A7DA5" w:rsidP="00286ECA">
      <w:pPr>
        <w:pStyle w:val="stx"/>
      </w:pPr>
      <w:r>
        <w:t>- образовательные программы и условия их реализации;</w:t>
      </w:r>
    </w:p>
    <w:p w:rsidR="002A7DA5" w:rsidRDefault="002A7DA5" w:rsidP="00286ECA">
      <w:pPr>
        <w:pStyle w:val="stx"/>
      </w:pPr>
      <w:r>
        <w:t>- методическое обеспечение образовательного процесса;</w:t>
      </w:r>
    </w:p>
    <w:p w:rsidR="002A7DA5" w:rsidRDefault="002A7DA5" w:rsidP="00286ECA">
      <w:pPr>
        <w:pStyle w:val="stx"/>
      </w:pPr>
      <w:r>
        <w:t>- социальный заказ.</w:t>
      </w:r>
    </w:p>
    <w:p w:rsidR="002A7DA5" w:rsidRDefault="002A7DA5" w:rsidP="00286ECA">
      <w:pPr>
        <w:pStyle w:val="dlg"/>
      </w:pPr>
      <w:r>
        <w:t>4.3. Реализация системы оценки качества образования осуществляется через:</w:t>
      </w:r>
    </w:p>
    <w:p w:rsidR="002A7DA5" w:rsidRDefault="002A7DA5" w:rsidP="00286ECA">
      <w:pPr>
        <w:pStyle w:val="stx"/>
      </w:pPr>
      <w:r>
        <w:t>- вводную, промежуточную, итоговую диагностику детей по реализуемой программе;</w:t>
      </w:r>
    </w:p>
    <w:p w:rsidR="002A7DA5" w:rsidRDefault="002A7DA5" w:rsidP="00286ECA">
      <w:pPr>
        <w:pStyle w:val="stx"/>
      </w:pPr>
      <w:r>
        <w:t>- мониторинг достижений детей;</w:t>
      </w:r>
    </w:p>
    <w:p w:rsidR="002A7DA5" w:rsidRDefault="002A7DA5" w:rsidP="00286ECA">
      <w:pPr>
        <w:pStyle w:val="stx"/>
      </w:pPr>
      <w:r>
        <w:t>- аттестацию педагогических работников;</w:t>
      </w:r>
    </w:p>
    <w:p w:rsidR="002A7DA5" w:rsidRDefault="002A7DA5" w:rsidP="00286ECA">
      <w:pPr>
        <w:pStyle w:val="stx"/>
      </w:pPr>
      <w:r>
        <w:t>- самооценку образовательного учреждения;</w:t>
      </w:r>
    </w:p>
    <w:p w:rsidR="002A7DA5" w:rsidRDefault="002A7DA5" w:rsidP="00286ECA">
      <w:pPr>
        <w:pStyle w:val="stx"/>
      </w:pPr>
      <w:r>
        <w:t>- статистические и социологические исследования;</w:t>
      </w:r>
    </w:p>
    <w:p w:rsidR="002A7DA5" w:rsidRDefault="002A7DA5" w:rsidP="00286ECA">
      <w:pPr>
        <w:pStyle w:val="stx"/>
      </w:pPr>
      <w:r>
        <w:t>- контроль в сфере образования.</w:t>
      </w:r>
    </w:p>
    <w:p w:rsidR="002A7DA5" w:rsidRDefault="002A7DA5" w:rsidP="00286ECA">
      <w:pPr>
        <w:pStyle w:val="dlg"/>
      </w:pPr>
      <w:r>
        <w:t xml:space="preserve">4.4. Оценка качества образования осуществляется на основе утвержденной системы критериев и показателей, характеризующих основные элементы качества образования </w:t>
      </w:r>
      <w:r>
        <w:rPr>
          <w:i/>
          <w:iCs/>
        </w:rPr>
        <w:t>(качество условий, качество процесса, качество результата)</w:t>
      </w:r>
      <w:r>
        <w:t>.</w:t>
      </w:r>
    </w:p>
    <w:p w:rsidR="002A7DA5" w:rsidRDefault="002A7DA5" w:rsidP="00286ECA">
      <w:pPr>
        <w:pStyle w:val="dlg"/>
      </w:pPr>
      <w:r>
        <w:t>4.5. Перечень критериев и показателей качества и их количественные и качественные характеристики устанавливаются нормативными актами, регламентирующими процедуры контроля и оценки качества образования.</w:t>
      </w:r>
    </w:p>
    <w:p w:rsidR="002A7DA5" w:rsidRDefault="002A7DA5" w:rsidP="00286ECA">
      <w:pPr>
        <w:pStyle w:val="dlg"/>
      </w:pPr>
      <w:r>
        <w:t>4.6. При оценке качества образования основными методами установления фактических значений показателей являются экспертиза и измерение.</w:t>
      </w:r>
    </w:p>
    <w:p w:rsidR="002A7DA5" w:rsidRDefault="002A7DA5" w:rsidP="00286ECA">
      <w:pPr>
        <w:pStyle w:val="dlg"/>
      </w:pPr>
      <w:r>
        <w:t>4.7. Процедуры проведения экспертизы и измерения устанавливаются нормативными актами, регламентирующими процедуры контроля и оценки качества образования.</w:t>
      </w:r>
    </w:p>
    <w:p w:rsidR="002A7DA5" w:rsidRDefault="002A7DA5" w:rsidP="00286ECA">
      <w:pPr>
        <w:pStyle w:val="dlg"/>
      </w:pPr>
      <w:r>
        <w:t>4.8. Информация, полученная в результате экспертизы и измерения, преобразуется в форму, удобную для дальнейшего анализа, интерпретации и принятии управленческих решений.</w:t>
      </w:r>
    </w:p>
    <w:p w:rsidR="002A7DA5" w:rsidRPr="00286ECA" w:rsidRDefault="002A7DA5">
      <w:pPr>
        <w:rPr>
          <w:lang w:val="ru-RU"/>
        </w:rPr>
      </w:pPr>
    </w:p>
    <w:sectPr w:rsidR="002A7DA5" w:rsidRPr="00286ECA" w:rsidSect="00C05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6ECA"/>
    <w:rsid w:val="00195E74"/>
    <w:rsid w:val="001B6BF8"/>
    <w:rsid w:val="00286ECA"/>
    <w:rsid w:val="002A7DA5"/>
    <w:rsid w:val="0046127D"/>
    <w:rsid w:val="006563EA"/>
    <w:rsid w:val="007D0E5D"/>
    <w:rsid w:val="009978F0"/>
    <w:rsid w:val="009C592E"/>
    <w:rsid w:val="00A165D1"/>
    <w:rsid w:val="00C05FE6"/>
    <w:rsid w:val="00C54DF6"/>
    <w:rsid w:val="00C71ED1"/>
    <w:rsid w:val="00D96A74"/>
    <w:rsid w:val="00D9758F"/>
    <w:rsid w:val="00EB25F6"/>
    <w:rsid w:val="00EC473C"/>
    <w:rsid w:val="00F33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9978F0"/>
    <w:pPr>
      <w:spacing w:after="200" w:line="288" w:lineRule="auto"/>
    </w:pPr>
    <w:rPr>
      <w:rFonts w:cs="Calibri"/>
      <w:i/>
      <w:iCs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978F0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outlineLvl w:val="0"/>
    </w:pPr>
    <w:rPr>
      <w:rFonts w:ascii="Cambria" w:eastAsia="Times New Roman" w:hAnsi="Cambria" w:cs="Cambria"/>
      <w:b/>
      <w:bCs/>
      <w:color w:val="622423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978F0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outlineLvl w:val="1"/>
    </w:pPr>
    <w:rPr>
      <w:rFonts w:ascii="Cambria" w:eastAsia="Times New Roman" w:hAnsi="Cambria" w:cs="Cambria"/>
      <w:b/>
      <w:bCs/>
      <w:color w:val="943634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978F0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outlineLvl w:val="2"/>
    </w:pPr>
    <w:rPr>
      <w:rFonts w:ascii="Cambria" w:eastAsia="Times New Roman" w:hAnsi="Cambria" w:cs="Cambria"/>
      <w:b/>
      <w:bCs/>
      <w:color w:val="943634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978F0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outlineLvl w:val="3"/>
    </w:pPr>
    <w:rPr>
      <w:rFonts w:ascii="Cambria" w:eastAsia="Times New Roman" w:hAnsi="Cambria" w:cs="Cambria"/>
      <w:b/>
      <w:bCs/>
      <w:color w:val="943634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978F0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outlineLvl w:val="4"/>
    </w:pPr>
    <w:rPr>
      <w:rFonts w:ascii="Cambria" w:eastAsia="Times New Roman" w:hAnsi="Cambria" w:cs="Cambria"/>
      <w:b/>
      <w:bCs/>
      <w:color w:val="943634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978F0"/>
    <w:pPr>
      <w:pBdr>
        <w:bottom w:val="single" w:sz="4" w:space="2" w:color="E5B8B7"/>
      </w:pBdr>
      <w:spacing w:before="200" w:after="100" w:line="240" w:lineRule="auto"/>
      <w:outlineLvl w:val="5"/>
    </w:pPr>
    <w:rPr>
      <w:rFonts w:ascii="Cambria" w:eastAsia="Times New Roman" w:hAnsi="Cambria" w:cs="Cambria"/>
      <w:color w:val="943634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978F0"/>
    <w:pPr>
      <w:pBdr>
        <w:bottom w:val="dotted" w:sz="4" w:space="2" w:color="D99594"/>
      </w:pBdr>
      <w:spacing w:before="200" w:after="100" w:line="240" w:lineRule="auto"/>
      <w:outlineLvl w:val="6"/>
    </w:pPr>
    <w:rPr>
      <w:rFonts w:ascii="Cambria" w:eastAsia="Times New Roman" w:hAnsi="Cambria" w:cs="Cambria"/>
      <w:color w:val="943634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978F0"/>
    <w:pPr>
      <w:spacing w:before="200" w:after="100" w:line="240" w:lineRule="auto"/>
      <w:outlineLvl w:val="7"/>
    </w:pPr>
    <w:rPr>
      <w:rFonts w:ascii="Cambria" w:eastAsia="Times New Roman" w:hAnsi="Cambria" w:cs="Cambria"/>
      <w:color w:val="C0504D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978F0"/>
    <w:pPr>
      <w:spacing w:before="200" w:after="100" w:line="240" w:lineRule="auto"/>
      <w:outlineLvl w:val="8"/>
    </w:pPr>
    <w:rPr>
      <w:rFonts w:ascii="Cambria" w:eastAsia="Times New Roman" w:hAnsi="Cambria" w:cs="Cambria"/>
      <w:color w:val="C0504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978F0"/>
    <w:rPr>
      <w:rFonts w:ascii="Cambria" w:hAnsi="Cambria" w:cs="Cambria"/>
      <w:b/>
      <w:bCs/>
      <w:i/>
      <w:iCs/>
      <w:color w:val="622423"/>
      <w:shd w:val="clear" w:color="auto" w:fill="F2DBD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978F0"/>
    <w:rPr>
      <w:rFonts w:ascii="Cambria" w:hAnsi="Cambria" w:cs="Cambria"/>
      <w:b/>
      <w:bCs/>
      <w:i/>
      <w:iCs/>
      <w:color w:val="94363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978F0"/>
    <w:rPr>
      <w:rFonts w:ascii="Cambria" w:hAnsi="Cambria" w:cs="Cambria"/>
      <w:b/>
      <w:bCs/>
      <w:i/>
      <w:iCs/>
      <w:color w:val="94363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978F0"/>
    <w:rPr>
      <w:rFonts w:ascii="Cambria" w:hAnsi="Cambria" w:cs="Cambria"/>
      <w:b/>
      <w:bCs/>
      <w:i/>
      <w:iCs/>
      <w:color w:val="943634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978F0"/>
    <w:rPr>
      <w:rFonts w:ascii="Cambria" w:hAnsi="Cambria" w:cs="Cambria"/>
      <w:b/>
      <w:bCs/>
      <w:i/>
      <w:iCs/>
      <w:color w:val="943634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978F0"/>
    <w:rPr>
      <w:rFonts w:ascii="Cambria" w:hAnsi="Cambria" w:cs="Cambria"/>
      <w:i/>
      <w:iCs/>
      <w:color w:val="943634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978F0"/>
    <w:rPr>
      <w:rFonts w:ascii="Cambria" w:hAnsi="Cambria" w:cs="Cambria"/>
      <w:i/>
      <w:iCs/>
      <w:color w:val="94363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9978F0"/>
    <w:rPr>
      <w:rFonts w:ascii="Cambria" w:hAnsi="Cambria" w:cs="Cambria"/>
      <w:i/>
      <w:iCs/>
      <w:color w:val="C0504D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9978F0"/>
    <w:rPr>
      <w:rFonts w:ascii="Cambria" w:hAnsi="Cambria" w:cs="Cambria"/>
      <w:i/>
      <w:iCs/>
      <w:color w:val="C0504D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9978F0"/>
    <w:rPr>
      <w:b/>
      <w:bCs/>
      <w:color w:val="943634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9978F0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 w:cs="Cambria"/>
      <w:color w:val="FFFFFF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9978F0"/>
    <w:rPr>
      <w:rFonts w:ascii="Cambria" w:hAnsi="Cambria" w:cs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Subtitle">
    <w:name w:val="Subtitle"/>
    <w:basedOn w:val="Normal"/>
    <w:next w:val="Normal"/>
    <w:link w:val="SubtitleChar"/>
    <w:uiPriority w:val="99"/>
    <w:qFormat/>
    <w:rsid w:val="009978F0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 w:cs="Cambria"/>
      <w:color w:val="62242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978F0"/>
    <w:rPr>
      <w:rFonts w:ascii="Cambria" w:hAnsi="Cambria" w:cs="Cambria"/>
      <w:i/>
      <w:iCs/>
      <w:color w:val="622423"/>
      <w:sz w:val="24"/>
      <w:szCs w:val="24"/>
    </w:rPr>
  </w:style>
  <w:style w:type="character" w:styleId="Strong">
    <w:name w:val="Strong"/>
    <w:basedOn w:val="DefaultParagraphFont"/>
    <w:uiPriority w:val="99"/>
    <w:qFormat/>
    <w:rsid w:val="009978F0"/>
    <w:rPr>
      <w:b/>
      <w:bCs/>
      <w:spacing w:val="0"/>
    </w:rPr>
  </w:style>
  <w:style w:type="character" w:styleId="Emphasis">
    <w:name w:val="Emphasis"/>
    <w:basedOn w:val="DefaultParagraphFont"/>
    <w:uiPriority w:val="99"/>
    <w:qFormat/>
    <w:rsid w:val="009978F0"/>
    <w:rPr>
      <w:rFonts w:ascii="Cambria" w:hAnsi="Cambria" w:cs="Cambria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NoSpacing">
    <w:name w:val="No Spacing"/>
    <w:basedOn w:val="Normal"/>
    <w:uiPriority w:val="99"/>
    <w:qFormat/>
    <w:rsid w:val="009978F0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9978F0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9978F0"/>
    <w:rPr>
      <w:i w:val="0"/>
      <w:iCs w:val="0"/>
      <w:color w:val="943634"/>
    </w:rPr>
  </w:style>
  <w:style w:type="character" w:customStyle="1" w:styleId="QuoteChar">
    <w:name w:val="Quote Char"/>
    <w:basedOn w:val="DefaultParagraphFont"/>
    <w:link w:val="Quote"/>
    <w:uiPriority w:val="99"/>
    <w:locked/>
    <w:rsid w:val="009978F0"/>
    <w:rPr>
      <w:color w:val="943634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9978F0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 w:cs="Cambria"/>
      <w:b/>
      <w:bCs/>
      <w:color w:val="C0504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9978F0"/>
    <w:rPr>
      <w:rFonts w:ascii="Cambria" w:hAnsi="Cambria" w:cs="Cambria"/>
      <w:b/>
      <w:bCs/>
      <w:i/>
      <w:iCs/>
      <w:color w:val="C0504D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9978F0"/>
    <w:rPr>
      <w:rFonts w:ascii="Cambria" w:hAnsi="Cambria" w:cs="Cambria"/>
      <w:i/>
      <w:iCs/>
      <w:color w:val="C0504D"/>
    </w:rPr>
  </w:style>
  <w:style w:type="character" w:styleId="IntenseEmphasis">
    <w:name w:val="Intense Emphasis"/>
    <w:basedOn w:val="DefaultParagraphFont"/>
    <w:uiPriority w:val="99"/>
    <w:qFormat/>
    <w:rsid w:val="009978F0"/>
    <w:rPr>
      <w:rFonts w:ascii="Cambria" w:hAnsi="Cambria" w:cs="Cambria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styleId="SubtleReference">
    <w:name w:val="Subtle Reference"/>
    <w:basedOn w:val="DefaultParagraphFont"/>
    <w:uiPriority w:val="99"/>
    <w:qFormat/>
    <w:rsid w:val="009978F0"/>
    <w:rPr>
      <w:i/>
      <w:iCs/>
      <w:smallCaps/>
      <w:color w:val="C0504D"/>
      <w:u w:color="C0504D"/>
    </w:rPr>
  </w:style>
  <w:style w:type="character" w:styleId="IntenseReference">
    <w:name w:val="Intense Reference"/>
    <w:basedOn w:val="DefaultParagraphFont"/>
    <w:uiPriority w:val="99"/>
    <w:qFormat/>
    <w:rsid w:val="009978F0"/>
    <w:rPr>
      <w:b/>
      <w:bCs/>
      <w:i/>
      <w:iCs/>
      <w:smallCaps/>
      <w:color w:val="C0504D"/>
      <w:u w:color="C0504D"/>
    </w:rPr>
  </w:style>
  <w:style w:type="character" w:styleId="BookTitle">
    <w:name w:val="Book Title"/>
    <w:basedOn w:val="DefaultParagraphFont"/>
    <w:uiPriority w:val="99"/>
    <w:qFormat/>
    <w:rsid w:val="009978F0"/>
    <w:rPr>
      <w:rFonts w:ascii="Cambria" w:hAnsi="Cambria" w:cs="Cambria"/>
      <w:b/>
      <w:bCs/>
      <w:i/>
      <w:iCs/>
      <w:smallCaps/>
      <w:color w:val="943634"/>
      <w:u w:val="single"/>
    </w:rPr>
  </w:style>
  <w:style w:type="paragraph" w:styleId="TOCHeading">
    <w:name w:val="TOC Heading"/>
    <w:basedOn w:val="Heading1"/>
    <w:next w:val="Normal"/>
    <w:uiPriority w:val="99"/>
    <w:qFormat/>
    <w:rsid w:val="009978F0"/>
    <w:pPr>
      <w:outlineLvl w:val="9"/>
    </w:pPr>
  </w:style>
  <w:style w:type="paragraph" w:styleId="NormalWeb">
    <w:name w:val="Normal (Web)"/>
    <w:basedOn w:val="Normal"/>
    <w:uiPriority w:val="99"/>
    <w:semiHidden/>
    <w:rsid w:val="00286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/>
    </w:rPr>
  </w:style>
  <w:style w:type="paragraph" w:customStyle="1" w:styleId="dlg">
    <w:name w:val="dlg"/>
    <w:basedOn w:val="Normal"/>
    <w:uiPriority w:val="99"/>
    <w:rsid w:val="00286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/>
    </w:rPr>
  </w:style>
  <w:style w:type="paragraph" w:customStyle="1" w:styleId="stx">
    <w:name w:val="stx"/>
    <w:basedOn w:val="Normal"/>
    <w:uiPriority w:val="99"/>
    <w:rsid w:val="00286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97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5</Pages>
  <Words>982</Words>
  <Characters>5601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2018-09-24T11:48:00Z</cp:lastPrinted>
  <dcterms:created xsi:type="dcterms:W3CDTF">2018-09-23T22:03:00Z</dcterms:created>
  <dcterms:modified xsi:type="dcterms:W3CDTF">2018-09-24T13:50:00Z</dcterms:modified>
</cp:coreProperties>
</file>